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CAEC0" w14:textId="77777777" w:rsidR="00936B60" w:rsidRDefault="00570FA8" w:rsidP="00570FA8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6F98D984" wp14:editId="4B0443EE">
                <wp:simplePos x="0" y="0"/>
                <wp:positionH relativeFrom="column">
                  <wp:posOffset>-914400</wp:posOffset>
                </wp:positionH>
                <wp:positionV relativeFrom="paragraph">
                  <wp:posOffset>-451485</wp:posOffset>
                </wp:positionV>
                <wp:extent cx="7772400" cy="100584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412565" name="Rectangle 9"/>
                        <wps:cNvSpPr/>
                        <wps:spPr>
                          <a:xfrm>
                            <a:off x="225083" y="211015"/>
                            <a:ext cx="7318180" cy="958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12CA1" id="Group 2" o:spid="_x0000_s1026" alt="&quot;&quot;" style="position:absolute;margin-left:-1in;margin-top:-35.55pt;width:612pt;height:11in;z-index:-251648000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">
                <v:rect id="Rectangle 1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<v:rect id="Rectangle 9" o:spid="_x0000_s1028" style="position:absolute;left:2250;top:2110;width:73182;height:95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" filled="f" stroked="f" strokeweight="1pt"/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5895A09B" w14:textId="77777777" w:rsidTr="0025427C">
        <w:trPr>
          <w:trHeight w:val="1467"/>
        </w:trPr>
        <w:tc>
          <w:tcPr>
            <w:tcW w:w="5000" w:type="pct"/>
            <w:gridSpan w:val="2"/>
          </w:tcPr>
          <w:p w14:paraId="0198A8F0" w14:textId="7A1B111E" w:rsidR="00936B60" w:rsidRPr="00570FA8" w:rsidRDefault="00F0005F" w:rsidP="00570F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C9E89" wp14:editId="3B38D2A7">
                  <wp:extent cx="1803347" cy="943096"/>
                  <wp:effectExtent l="0" t="0" r="6985" b="0"/>
                  <wp:docPr id="2126189041" name="Picture 1" descr="A logo for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189041" name="Picture 1" descr="A logo for a company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749" cy="95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60" w:rsidRPr="00846B76" w14:paraId="38DD7BA6" w14:textId="77777777" w:rsidTr="00570FA8">
        <w:trPr>
          <w:trHeight w:val="990"/>
        </w:trPr>
        <w:tc>
          <w:tcPr>
            <w:tcW w:w="5000" w:type="pct"/>
            <w:gridSpan w:val="2"/>
          </w:tcPr>
          <w:p w14:paraId="7F3F4240" w14:textId="77777777" w:rsidR="00936B60" w:rsidRPr="00570FA8" w:rsidRDefault="00FE2F25" w:rsidP="00D75CA2">
            <w:pPr>
              <w:pStyle w:val="Title"/>
            </w:pPr>
            <w:sdt>
              <w:sdtPr>
                <w:id w:val="727886083"/>
                <w:placeholder>
                  <w:docPart w:val="B6D5BF31F39B4C49B3B82BA31EE594E9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570FA8">
                  <w:t>Reimbursement form</w:t>
                </w:r>
              </w:sdtContent>
            </w:sdt>
          </w:p>
        </w:tc>
      </w:tr>
      <w:tr w:rsidR="00936B60" w:rsidRPr="00846B76" w14:paraId="7FB006C4" w14:textId="77777777" w:rsidTr="0025427C">
        <w:trPr>
          <w:trHeight w:val="1062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23DD6673" w14:textId="02AF33FB" w:rsidR="00936B60" w:rsidRPr="0025427C" w:rsidRDefault="00FE2F25" w:rsidP="00D75CA2">
            <w:pPr>
              <w:jc w:val="center"/>
            </w:pPr>
            <w:sdt>
              <w:sdtPr>
                <w:id w:val="251560642"/>
                <w:placeholder>
                  <w:docPart w:val="9C1CE471DB074045A051D30F9EEA84FB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25427C">
                  <w:t>Fill out the form below completely</w:t>
                </w:r>
                <w:r w:rsidR="00C5474C" w:rsidRPr="0025427C">
                  <w:t xml:space="preserve">. </w:t>
                </w:r>
                <w:r w:rsidR="00D75CA2" w:rsidRPr="0025427C">
                  <w:br/>
                  <w:t>All receipts should be attached to the form and emailed to</w:t>
                </w:r>
              </w:sdtContent>
            </w:sdt>
            <w:r w:rsidR="00C5474C">
              <w:t xml:space="preserve"> </w:t>
            </w:r>
            <w:sdt>
              <w:sdtPr>
                <w:rPr>
                  <w:rStyle w:val="Bold"/>
                </w:rPr>
                <w:id w:val="1226339663"/>
                <w:placeholder>
                  <w:docPart w:val="3AD8996D29A4443DBB620A17A7023210"/>
                </w:placeholder>
                <w15:appearance w15:val="hidden"/>
              </w:sdtPr>
              <w:sdtEndPr>
                <w:rPr>
                  <w:rStyle w:val="Bold"/>
                </w:rPr>
              </w:sdtEndPr>
              <w:sdtContent>
                <w:hyperlink r:id="rId11" w:history="1">
                  <w:r w:rsidR="00F0005F" w:rsidRPr="00EF16F5">
                    <w:rPr>
                      <w:rStyle w:val="Hyperlink"/>
                    </w:rPr>
                    <w:t>lisadunnright@yahoo.com</w:t>
                  </w:r>
                </w:hyperlink>
              </w:sdtContent>
            </w:sdt>
            <w:r w:rsidR="00F0005F">
              <w:rPr>
                <w:rStyle w:val="Bold"/>
              </w:rPr>
              <w:t xml:space="preserve"> </w:t>
            </w:r>
            <w:r w:rsidR="00F0005F" w:rsidRPr="00F0005F">
              <w:rPr>
                <w:rStyle w:val="Bold"/>
                <w:b w:val="0"/>
                <w:bCs/>
              </w:rPr>
              <w:t>or printed and dropped at 1003 N. Waterview.</w:t>
            </w:r>
          </w:p>
        </w:tc>
      </w:tr>
      <w:tr w:rsidR="00936B60" w:rsidRPr="00846B76" w14:paraId="3DE99F7E" w14:textId="77777777" w:rsidTr="0025427C">
        <w:trPr>
          <w:trHeight w:val="360"/>
        </w:trPr>
        <w:tc>
          <w:tcPr>
            <w:tcW w:w="1308" w:type="pct"/>
            <w:tcBorders>
              <w:top w:val="single" w:sz="4" w:space="0" w:color="4C4323" w:themeColor="accent1" w:themeShade="40"/>
            </w:tcBorders>
          </w:tcPr>
          <w:p w14:paraId="1F0087DD" w14:textId="77777777" w:rsidR="00936B60" w:rsidRPr="001244BE" w:rsidRDefault="00936B60" w:rsidP="0025427C"/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7268EA18" w14:textId="77777777" w:rsidR="00936B60" w:rsidRPr="001244BE" w:rsidRDefault="00936B60" w:rsidP="0025427C"/>
        </w:tc>
      </w:tr>
      <w:tr w:rsidR="00936B60" w:rsidRPr="00846B76" w14:paraId="1678BE95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46987984" w14:textId="77777777" w:rsidR="00936B60" w:rsidRPr="00C5474C" w:rsidRDefault="00FE2F25" w:rsidP="00C5474C">
            <w:pPr>
              <w:pStyle w:val="Heading1"/>
            </w:pPr>
            <w:sdt>
              <w:sdtPr>
                <w:id w:val="1154723608"/>
                <w:placeholder>
                  <w:docPart w:val="58852C80DB1041E9B1AC66C89B709A85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C5474C">
                  <w:rPr>
                    <w:rStyle w:val="Heading1Char"/>
                    <w:b/>
                  </w:rPr>
                  <w:t>Date</w:t>
                </w:r>
              </w:sdtContent>
            </w:sdt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627AA780" w14:textId="2730191B" w:rsidR="00936B60" w:rsidRPr="001244BE" w:rsidRDefault="00936B60" w:rsidP="00C5474C"/>
        </w:tc>
      </w:tr>
      <w:tr w:rsidR="00936B60" w:rsidRPr="00846B76" w14:paraId="6610B2B6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1340EE1" w14:textId="77777777" w:rsidR="00936B60" w:rsidRPr="00C5474C" w:rsidRDefault="00FE2F25" w:rsidP="00C5474C">
            <w:pPr>
              <w:pStyle w:val="Heading1"/>
            </w:pPr>
            <w:sdt>
              <w:sdtPr>
                <w:id w:val="607090313"/>
                <w:placeholder>
                  <w:docPart w:val="7288D9480E8A4254826CDA8497445997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C5474C">
                  <w:t>Budget category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52BA2C8" w14:textId="7B3FFB78" w:rsidR="00936B60" w:rsidRPr="001244BE" w:rsidRDefault="00936B60" w:rsidP="00C5474C"/>
        </w:tc>
      </w:tr>
      <w:tr w:rsidR="00936B60" w:rsidRPr="00846B76" w14:paraId="69505D77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06DE0F03" w14:textId="77777777" w:rsidR="00936B60" w:rsidRPr="00C5474C" w:rsidRDefault="00FE2F25" w:rsidP="00C5474C">
            <w:pPr>
              <w:pStyle w:val="Heading1"/>
            </w:pPr>
            <w:sdt>
              <w:sdtPr>
                <w:id w:val="461695491"/>
                <w:placeholder>
                  <w:docPart w:val="6EC88FA2ED1E4B6AAF00298124CAF5E0"/>
                </w:placeholder>
                <w:temporary/>
                <w:showingPlcHdr/>
                <w15:appearance w15:val="hidden"/>
              </w:sdtPr>
              <w:sdtEndPr/>
              <w:sdtContent>
                <w:r w:rsidR="00936B60" w:rsidRPr="00C5474C">
                  <w:rPr>
                    <w:rStyle w:val="Heading1Char"/>
                    <w:b/>
                  </w:rPr>
                  <w:t>Submitted by</w:t>
                </w:r>
              </w:sdtContent>
            </w:sdt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FF29BD1" w14:textId="609F228D" w:rsidR="00936B60" w:rsidRPr="001244BE" w:rsidRDefault="00936B60" w:rsidP="00C5474C"/>
        </w:tc>
      </w:tr>
      <w:tr w:rsidR="00F0005F" w:rsidRPr="00846B76" w14:paraId="3A319084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36876C70" w14:textId="77A1039B" w:rsidR="00F0005F" w:rsidRDefault="00F0005F" w:rsidP="00C5474C">
            <w:pPr>
              <w:pStyle w:val="Heading1"/>
            </w:pPr>
            <w:r>
              <w:t>Approved by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457DFCE" w14:textId="53FD7415" w:rsidR="00F0005F" w:rsidRDefault="00F0005F" w:rsidP="00C5474C"/>
        </w:tc>
      </w:tr>
    </w:tbl>
    <w:p w14:paraId="0A14EFBA" w14:textId="77777777" w:rsidR="00936B60" w:rsidRPr="0025427C" w:rsidRDefault="00936B60" w:rsidP="0025427C"/>
    <w:p w14:paraId="603D5F9A" w14:textId="77777777" w:rsidR="00030FF2" w:rsidRPr="0025427C" w:rsidRDefault="00030FF2" w:rsidP="0025427C"/>
    <w:tbl>
      <w:tblPr>
        <w:tblW w:w="5000" w:type="pct"/>
        <w:tblLook w:val="0600" w:firstRow="0" w:lastRow="0" w:firstColumn="0" w:lastColumn="0" w:noHBand="1" w:noVBand="1"/>
      </w:tblPr>
      <w:tblGrid>
        <w:gridCol w:w="6661"/>
        <w:gridCol w:w="359"/>
        <w:gridCol w:w="2340"/>
      </w:tblGrid>
      <w:tr w:rsidR="00806FF3" w:rsidRPr="00846B76" w14:paraId="13FB18C4" w14:textId="77777777" w:rsidTr="000E69D4">
        <w:trPr>
          <w:trHeight w:val="557"/>
        </w:trPr>
        <w:tc>
          <w:tcPr>
            <w:tcW w:w="3558" w:type="pct"/>
            <w:tcBorders>
              <w:top w:val="single" w:sz="4" w:space="0" w:color="4C4323" w:themeColor="accent1" w:themeShade="40"/>
            </w:tcBorders>
            <w:vAlign w:val="bottom"/>
          </w:tcPr>
          <w:p w14:paraId="2D897728" w14:textId="77777777" w:rsidR="00806FF3" w:rsidRPr="00C5474C" w:rsidRDefault="00FE2F25" w:rsidP="00C5474C">
            <w:pPr>
              <w:pStyle w:val="Heading1"/>
            </w:pPr>
            <w:sdt>
              <w:sdtPr>
                <w:id w:val="819304677"/>
                <w:placeholder>
                  <w:docPart w:val="23DDDA165EF349A69174EDE80C96BEA2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25427C">
                  <w:t>Description of purchase</w:t>
                </w:r>
              </w:sdtContent>
            </w:sdt>
          </w:p>
        </w:tc>
        <w:tc>
          <w:tcPr>
            <w:tcW w:w="192" w:type="pct"/>
            <w:tcBorders>
              <w:top w:val="single" w:sz="4" w:space="0" w:color="4C4323" w:themeColor="accent1" w:themeShade="40"/>
            </w:tcBorders>
            <w:vAlign w:val="bottom"/>
          </w:tcPr>
          <w:p w14:paraId="0DACF5B4" w14:textId="77777777" w:rsidR="00806FF3" w:rsidRPr="001244BE" w:rsidRDefault="00806FF3" w:rsidP="0025427C">
            <w:pPr>
              <w:pStyle w:val="Heading1"/>
              <w:rPr>
                <w:color w:val="455F3B" w:themeColor="accent4"/>
                <w:sz w:val="24"/>
                <w:szCs w:val="36"/>
              </w:rPr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</w:tcBorders>
            <w:vAlign w:val="bottom"/>
          </w:tcPr>
          <w:p w14:paraId="3F5AA866" w14:textId="77777777" w:rsidR="00806FF3" w:rsidRPr="000575C0" w:rsidRDefault="00FE2F25" w:rsidP="00D75CA2">
            <w:pPr>
              <w:pStyle w:val="Heading1"/>
            </w:pPr>
            <w:sdt>
              <w:sdtPr>
                <w:id w:val="-1258444660"/>
                <w:placeholder>
                  <w:docPart w:val="6EAB7A254EE542E0B45BDAD22535B2CE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0575C0">
                  <w:t>A</w:t>
                </w:r>
                <w:r w:rsidR="00D75CA2">
                  <w:t>mount</w:t>
                </w:r>
              </w:sdtContent>
            </w:sdt>
          </w:p>
        </w:tc>
      </w:tr>
      <w:tr w:rsidR="00806FF3" w:rsidRPr="00846B76" w14:paraId="01B8DF5D" w14:textId="77777777" w:rsidTr="000E69D4">
        <w:trPr>
          <w:trHeight w:val="360"/>
        </w:trPr>
        <w:tc>
          <w:tcPr>
            <w:tcW w:w="3558" w:type="pct"/>
            <w:tcBorders>
              <w:bottom w:val="single" w:sz="4" w:space="0" w:color="4C4323" w:themeColor="accent1" w:themeShade="40"/>
            </w:tcBorders>
            <w:vAlign w:val="bottom"/>
          </w:tcPr>
          <w:p w14:paraId="22F1C42A" w14:textId="6C58652B" w:rsidR="00806FF3" w:rsidRPr="00846B76" w:rsidRDefault="00806FF3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2FFF3223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bottom w:val="single" w:sz="4" w:space="0" w:color="4C4323" w:themeColor="accent1" w:themeShade="40"/>
            </w:tcBorders>
            <w:vAlign w:val="bottom"/>
          </w:tcPr>
          <w:p w14:paraId="6C332900" w14:textId="3D5B22F2" w:rsidR="00806FF3" w:rsidRPr="00846B76" w:rsidRDefault="00806FF3" w:rsidP="00F0005F">
            <w:pPr>
              <w:pStyle w:val="Heading2"/>
              <w:jc w:val="right"/>
            </w:pPr>
          </w:p>
        </w:tc>
      </w:tr>
      <w:tr w:rsidR="00F0005F" w:rsidRPr="00846B76" w14:paraId="66C13E52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DF56805" w14:textId="017C7BAE" w:rsidR="00F0005F" w:rsidRPr="00846B76" w:rsidRDefault="00F0005F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0AA457B2" w14:textId="77777777" w:rsidR="00F0005F" w:rsidRPr="00846B76" w:rsidRDefault="00F0005F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DC4ECE7" w14:textId="162E18DC" w:rsidR="00F0005F" w:rsidRPr="00846B76" w:rsidRDefault="00F0005F" w:rsidP="00F0005F">
            <w:pPr>
              <w:pStyle w:val="Heading2"/>
              <w:jc w:val="right"/>
            </w:pPr>
          </w:p>
        </w:tc>
      </w:tr>
      <w:tr w:rsidR="00F0005F" w:rsidRPr="00846B76" w14:paraId="704390BA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60FBFDD3" w14:textId="0E18EA8A" w:rsidR="00F0005F" w:rsidRPr="00846B76" w:rsidRDefault="00F0005F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3E4583CF" w14:textId="77777777" w:rsidR="00F0005F" w:rsidRPr="00846B76" w:rsidRDefault="00F0005F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BDE7538" w14:textId="1FA167D4" w:rsidR="00F0005F" w:rsidRPr="00846B76" w:rsidRDefault="00F0005F" w:rsidP="00F0005F">
            <w:pPr>
              <w:pStyle w:val="Heading2"/>
              <w:jc w:val="right"/>
            </w:pPr>
          </w:p>
        </w:tc>
      </w:tr>
      <w:tr w:rsidR="00F0005F" w:rsidRPr="00846B76" w14:paraId="6FD2EC10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5238CC2" w14:textId="77E94EAC" w:rsidR="00F0005F" w:rsidRPr="00846B76" w:rsidRDefault="00F0005F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7FDBD19A" w14:textId="77777777" w:rsidR="00F0005F" w:rsidRPr="00846B76" w:rsidRDefault="00F0005F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F050D10" w14:textId="6CEA69CA" w:rsidR="00F0005F" w:rsidRPr="00846B76" w:rsidRDefault="00F0005F" w:rsidP="00F0005F">
            <w:pPr>
              <w:pStyle w:val="Heading2"/>
              <w:jc w:val="right"/>
            </w:pPr>
          </w:p>
        </w:tc>
      </w:tr>
      <w:tr w:rsidR="00F0005F" w:rsidRPr="00846B76" w14:paraId="5E97205E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1DEEC57" w14:textId="38A5143D" w:rsidR="00F0005F" w:rsidRPr="00846B76" w:rsidRDefault="00F0005F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201DA85D" w14:textId="77777777" w:rsidR="00F0005F" w:rsidRPr="00846B76" w:rsidRDefault="00F0005F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CD0BAB3" w14:textId="77777777" w:rsidR="00F0005F" w:rsidRPr="00846B76" w:rsidRDefault="00F0005F" w:rsidP="00F0005F">
            <w:pPr>
              <w:pStyle w:val="Heading2"/>
              <w:jc w:val="right"/>
            </w:pPr>
          </w:p>
        </w:tc>
      </w:tr>
      <w:tr w:rsidR="00F0005F" w:rsidRPr="00846B76" w14:paraId="79C517A9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78532DB" w14:textId="77777777" w:rsidR="00F0005F" w:rsidRPr="00846B76" w:rsidRDefault="00F0005F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5BFCD6F8" w14:textId="77777777" w:rsidR="00F0005F" w:rsidRPr="00846B76" w:rsidRDefault="00F0005F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DCFD904" w14:textId="77777777" w:rsidR="00F0005F" w:rsidRPr="00846B76" w:rsidRDefault="00F0005F" w:rsidP="00F0005F">
            <w:pPr>
              <w:pStyle w:val="Heading2"/>
              <w:jc w:val="right"/>
            </w:pPr>
          </w:p>
        </w:tc>
      </w:tr>
      <w:tr w:rsidR="00806FF3" w:rsidRPr="00846B76" w14:paraId="0EBC83DF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2C5D97BA" w14:textId="5F33F28E" w:rsidR="00806FF3" w:rsidRPr="00846B76" w:rsidRDefault="00F0005F" w:rsidP="00B6439F">
            <w:pPr>
              <w:pStyle w:val="Heading2"/>
            </w:pPr>
            <w:r>
              <w:t>Less in-kind donation to WPA event</w:t>
            </w:r>
          </w:p>
        </w:tc>
        <w:tc>
          <w:tcPr>
            <w:tcW w:w="192" w:type="pct"/>
            <w:vAlign w:val="bottom"/>
          </w:tcPr>
          <w:p w14:paraId="1D92831B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8BC66B2" w14:textId="1BB24BD4" w:rsidR="00806FF3" w:rsidRPr="00846B76" w:rsidRDefault="00F0005F" w:rsidP="00F60418">
            <w:pPr>
              <w:pStyle w:val="Heading2"/>
              <w:jc w:val="right"/>
            </w:pPr>
            <w:r>
              <w:t>(</w:t>
            </w:r>
            <w:r w:rsidR="00F60418">
              <w:t>0.00</w:t>
            </w:r>
            <w:r>
              <w:t>)</w:t>
            </w:r>
          </w:p>
        </w:tc>
      </w:tr>
      <w:tr w:rsidR="00806FF3" w:rsidRPr="00846B76" w14:paraId="31318EF8" w14:textId="77777777" w:rsidTr="000E69D4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711BC73E" w14:textId="6D9AAB0F" w:rsidR="00806FF3" w:rsidRPr="00846B76" w:rsidRDefault="00806FF3" w:rsidP="00B6439F">
            <w:pPr>
              <w:pStyle w:val="Heading2"/>
            </w:pPr>
          </w:p>
        </w:tc>
        <w:tc>
          <w:tcPr>
            <w:tcW w:w="192" w:type="pct"/>
            <w:vAlign w:val="bottom"/>
          </w:tcPr>
          <w:p w14:paraId="51B78F6E" w14:textId="77777777" w:rsidR="00806FF3" w:rsidRPr="00846B76" w:rsidRDefault="00806FF3" w:rsidP="000E69D4">
            <w:pPr>
              <w:pStyle w:val="Heading2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A065D2F" w14:textId="02D595C9" w:rsidR="00806FF3" w:rsidRPr="00846B76" w:rsidRDefault="00806FF3" w:rsidP="00F0005F">
            <w:pPr>
              <w:pStyle w:val="Heading2"/>
              <w:jc w:val="right"/>
            </w:pPr>
          </w:p>
        </w:tc>
      </w:tr>
      <w:tr w:rsidR="00806FF3" w:rsidRPr="00846B76" w14:paraId="1A89E489" w14:textId="77777777" w:rsidTr="00C5474C">
        <w:trPr>
          <w:trHeight w:val="360"/>
        </w:trPr>
        <w:tc>
          <w:tcPr>
            <w:tcW w:w="3558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5B984F96" w14:textId="77777777" w:rsidR="00806FF3" w:rsidRPr="00C5474C" w:rsidRDefault="00FE2F25" w:rsidP="00C5474C">
            <w:pPr>
              <w:pStyle w:val="Heading1"/>
              <w:jc w:val="right"/>
            </w:pPr>
            <w:sdt>
              <w:sdtPr>
                <w:id w:val="-1349872469"/>
                <w:placeholder>
                  <w:docPart w:val="5B651FB09B664307B5401950F72B6BE2"/>
                </w:placeholder>
                <w:temporary/>
                <w:showingPlcHdr/>
                <w15:appearance w15:val="hidden"/>
              </w:sdtPr>
              <w:sdtEndPr/>
              <w:sdtContent>
                <w:r w:rsidR="00C72268" w:rsidRPr="00C5474C">
                  <w:rPr>
                    <w:rStyle w:val="Heading1Char"/>
                    <w:b/>
                  </w:rPr>
                  <w:t>Total</w:t>
                </w:r>
              </w:sdtContent>
            </w:sdt>
          </w:p>
        </w:tc>
        <w:tc>
          <w:tcPr>
            <w:tcW w:w="192" w:type="pct"/>
            <w:vAlign w:val="bottom"/>
          </w:tcPr>
          <w:p w14:paraId="7D322646" w14:textId="77777777" w:rsidR="00806FF3" w:rsidRPr="00846B76" w:rsidRDefault="00806FF3" w:rsidP="0025427C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07F34425" w14:textId="4C7C0E73" w:rsidR="00806FF3" w:rsidRPr="00846B76" w:rsidRDefault="00806FF3" w:rsidP="00F0005F">
            <w:pPr>
              <w:pStyle w:val="Heading2"/>
              <w:jc w:val="right"/>
            </w:pPr>
          </w:p>
        </w:tc>
      </w:tr>
    </w:tbl>
    <w:p w14:paraId="37110BE0" w14:textId="77777777" w:rsidR="00637A6E" w:rsidRPr="000E69D4" w:rsidRDefault="00637A6E" w:rsidP="000E69D4"/>
    <w:p w14:paraId="24015B61" w14:textId="77777777" w:rsidR="00030FF2" w:rsidRPr="000E69D4" w:rsidRDefault="00030FF2" w:rsidP="000E69D4">
      <w:r w:rsidRPr="000E69D4">
        <w:rPr>
          <w:noProof/>
        </w:rPr>
        <mc:AlternateContent>
          <mc:Choice Requires="wps">
            <w:drawing>
              <wp:inline distT="0" distB="0" distL="0" distR="0" wp14:anchorId="2FDBE751" wp14:editId="2245ED70">
                <wp:extent cx="5907024" cy="0"/>
                <wp:effectExtent l="0" t="0" r="0" b="0"/>
                <wp:docPr id="1503534650" name="Straight Connector 2" descr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702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1D27A6" id="Straight Connector 2" o:spid="_x0000_s1026" alt="Decorativ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5.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" strokecolor="#645873 [2408]" strokeweight="1pt">
                <v:stroke dashstyle="longDash" joinstyle="miter"/>
                <w10:anchorlock/>
              </v:line>
            </w:pict>
          </mc:Fallback>
        </mc:AlternateContent>
      </w:r>
    </w:p>
    <w:p w14:paraId="631B6B42" w14:textId="77777777" w:rsidR="00F46824" w:rsidRDefault="00F46824" w:rsidP="000E69D4"/>
    <w:tbl>
      <w:tblPr>
        <w:tblW w:w="0" w:type="auto"/>
        <w:tblLook w:val="0600" w:firstRow="0" w:lastRow="0" w:firstColumn="0" w:lastColumn="0" w:noHBand="1" w:noVBand="1"/>
      </w:tblPr>
      <w:tblGrid>
        <w:gridCol w:w="1885"/>
        <w:gridCol w:w="1890"/>
        <w:gridCol w:w="1260"/>
        <w:gridCol w:w="1530"/>
        <w:gridCol w:w="810"/>
        <w:gridCol w:w="1975"/>
      </w:tblGrid>
      <w:tr w:rsidR="00D75CA2" w14:paraId="377E3E87" w14:textId="77777777" w:rsidTr="00D75CA2">
        <w:trPr>
          <w:trHeight w:val="288"/>
        </w:trPr>
        <w:tc>
          <w:tcPr>
            <w:tcW w:w="9350" w:type="dxa"/>
            <w:gridSpan w:val="6"/>
            <w:shd w:val="clear" w:color="auto" w:fill="auto"/>
            <w:vAlign w:val="center"/>
          </w:tcPr>
          <w:p w14:paraId="2DEEA6B5" w14:textId="77777777" w:rsidR="00D75CA2" w:rsidRPr="009F1825" w:rsidRDefault="00D75CA2" w:rsidP="00D75CA2"/>
        </w:tc>
      </w:tr>
      <w:tr w:rsidR="00D75CA2" w14:paraId="65F5EE72" w14:textId="77777777" w:rsidTr="00D75CA2">
        <w:trPr>
          <w:trHeight w:val="540"/>
        </w:trPr>
        <w:tc>
          <w:tcPr>
            <w:tcW w:w="9350" w:type="dxa"/>
            <w:gridSpan w:val="6"/>
            <w:shd w:val="clear" w:color="auto" w:fill="DBD5C7" w:themeFill="background2" w:themeFillShade="E6"/>
            <w:vAlign w:val="center"/>
          </w:tcPr>
          <w:p w14:paraId="0131938B" w14:textId="77777777" w:rsidR="00D75CA2" w:rsidRDefault="00FE2F25" w:rsidP="00C5474C">
            <w:pPr>
              <w:pStyle w:val="Heading3"/>
              <w:jc w:val="center"/>
            </w:pPr>
            <w:sdt>
              <w:sdtPr>
                <w:id w:val="-952402472"/>
                <w:placeholder>
                  <w:docPart w:val="350A6DFF13F34060B9FB0D8D46A7938D"/>
                </w:placeholder>
                <w:temporary/>
                <w:showingPlcHdr/>
                <w15:appearance w15:val="hidden"/>
              </w:sdtPr>
              <w:sdtEndPr/>
              <w:sdtContent>
                <w:r w:rsidR="00B6439F" w:rsidRPr="009F1825">
                  <w:t>Treasurer use only</w:t>
                </w:r>
              </w:sdtContent>
            </w:sdt>
          </w:p>
        </w:tc>
      </w:tr>
      <w:tr w:rsidR="00D75CA2" w14:paraId="310BE10F" w14:textId="77777777" w:rsidTr="006B77FF">
        <w:trPr>
          <w:trHeight w:val="630"/>
        </w:trPr>
        <w:tc>
          <w:tcPr>
            <w:tcW w:w="1885" w:type="dxa"/>
            <w:vAlign w:val="bottom"/>
          </w:tcPr>
          <w:p w14:paraId="26C9790A" w14:textId="77777777" w:rsidR="00D75CA2" w:rsidRDefault="00FE2F25" w:rsidP="00B6439F">
            <w:pPr>
              <w:pStyle w:val="Heading1"/>
            </w:pPr>
            <w:sdt>
              <w:sdtPr>
                <w:rPr>
                  <w:bCs/>
                </w:rPr>
                <w:id w:val="-1387488271"/>
                <w:placeholder>
                  <w:docPart w:val="2B2AC36C7A2F4F45A73DBD1F5F1A2362"/>
                </w:placeholder>
                <w:temporary/>
                <w:showingPlcHdr/>
                <w15:appearance w15:val="hidden"/>
              </w:sdtPr>
              <w:sdtEndPr/>
              <w:sdtContent>
                <w:r w:rsidR="00B6439F" w:rsidRPr="00C07B36">
                  <w:rPr>
                    <w:bCs/>
                  </w:rPr>
                  <w:t>Check</w:t>
                </w:r>
                <w:r w:rsidR="00B6439F" w:rsidRPr="00C07B36">
                  <w:t xml:space="preserve"> number</w:t>
                </w:r>
              </w:sdtContent>
            </w:sdt>
          </w:p>
        </w:tc>
        <w:tc>
          <w:tcPr>
            <w:tcW w:w="1890" w:type="dxa"/>
            <w:tcBorders>
              <w:bottom w:val="single" w:sz="4" w:space="0" w:color="756B51" w:themeColor="accent3" w:themeShade="BF"/>
            </w:tcBorders>
            <w:vAlign w:val="bottom"/>
          </w:tcPr>
          <w:p w14:paraId="1A35299C" w14:textId="3663E3E2" w:rsidR="00D75CA2" w:rsidRDefault="00D75CA2" w:rsidP="00B6439F">
            <w:pPr>
              <w:pStyle w:val="Heading2"/>
            </w:pPr>
          </w:p>
        </w:tc>
        <w:tc>
          <w:tcPr>
            <w:tcW w:w="1260" w:type="dxa"/>
            <w:vAlign w:val="bottom"/>
          </w:tcPr>
          <w:p w14:paraId="048A0943" w14:textId="77777777" w:rsidR="00D75CA2" w:rsidRPr="00C5474C" w:rsidRDefault="00FE2F25" w:rsidP="00C5474C">
            <w:pPr>
              <w:pStyle w:val="Heading1"/>
              <w:jc w:val="right"/>
            </w:pPr>
            <w:sdt>
              <w:sdtPr>
                <w:id w:val="1513030952"/>
                <w:placeholder>
                  <w:docPart w:val="68E7A4E6864E4EB29A4D24FDE8D82980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C5474C">
                  <w:t>Amount</w:t>
                </w:r>
              </w:sdtContent>
            </w:sdt>
          </w:p>
        </w:tc>
        <w:tc>
          <w:tcPr>
            <w:tcW w:w="1530" w:type="dxa"/>
            <w:tcBorders>
              <w:bottom w:val="single" w:sz="4" w:space="0" w:color="756B51" w:themeColor="accent3" w:themeShade="BF"/>
            </w:tcBorders>
            <w:vAlign w:val="bottom"/>
          </w:tcPr>
          <w:p w14:paraId="3E91FCAC" w14:textId="76B75C6E" w:rsidR="00D75CA2" w:rsidRDefault="00D75CA2" w:rsidP="00B6439F">
            <w:pPr>
              <w:pStyle w:val="Heading2"/>
            </w:pPr>
          </w:p>
        </w:tc>
        <w:tc>
          <w:tcPr>
            <w:tcW w:w="810" w:type="dxa"/>
            <w:vAlign w:val="bottom"/>
          </w:tcPr>
          <w:p w14:paraId="01972835" w14:textId="77777777" w:rsidR="00D75CA2" w:rsidRPr="00C5474C" w:rsidRDefault="00FE2F25" w:rsidP="00C5474C">
            <w:pPr>
              <w:pStyle w:val="Heading1"/>
              <w:jc w:val="right"/>
            </w:pPr>
            <w:sdt>
              <w:sdtPr>
                <w:id w:val="-1183045000"/>
                <w:placeholder>
                  <w:docPart w:val="BDB9E68DA15847DCBA99A8671898876D"/>
                </w:placeholder>
                <w:temporary/>
                <w:showingPlcHdr/>
                <w15:appearance w15:val="hidden"/>
              </w:sdtPr>
              <w:sdtEndPr/>
              <w:sdtContent>
                <w:r w:rsidR="00D75CA2" w:rsidRPr="00C5474C">
                  <w:rPr>
                    <w:rStyle w:val="Heading1Char"/>
                    <w:b/>
                  </w:rPr>
                  <w:t>Date</w:t>
                </w:r>
              </w:sdtContent>
            </w:sdt>
          </w:p>
        </w:tc>
        <w:tc>
          <w:tcPr>
            <w:tcW w:w="1975" w:type="dxa"/>
            <w:tcBorders>
              <w:bottom w:val="single" w:sz="4" w:space="0" w:color="756B51" w:themeColor="accent3" w:themeShade="BF"/>
            </w:tcBorders>
            <w:vAlign w:val="bottom"/>
          </w:tcPr>
          <w:p w14:paraId="1EEE24F0" w14:textId="08C9859B" w:rsidR="00D75CA2" w:rsidRDefault="00D75CA2" w:rsidP="00B6439F">
            <w:pPr>
              <w:pStyle w:val="Heading2"/>
            </w:pPr>
          </w:p>
        </w:tc>
      </w:tr>
      <w:tr w:rsidR="00D75CA2" w14:paraId="1F871036" w14:textId="77777777" w:rsidTr="00D27043">
        <w:trPr>
          <w:trHeight w:val="620"/>
        </w:trPr>
        <w:tc>
          <w:tcPr>
            <w:tcW w:w="1885" w:type="dxa"/>
            <w:vAlign w:val="bottom"/>
          </w:tcPr>
          <w:p w14:paraId="2FC5C192" w14:textId="77777777" w:rsidR="00D75CA2" w:rsidRDefault="00FE2F25" w:rsidP="00B6439F">
            <w:pPr>
              <w:pStyle w:val="Heading1"/>
            </w:pPr>
            <w:sdt>
              <w:sdtPr>
                <w:id w:val="-1858331974"/>
                <w:placeholder>
                  <w:docPart w:val="07BFAE0F9C814C4BAE1EBA303E107396"/>
                </w:placeholder>
                <w:temporary/>
                <w:showingPlcHdr/>
                <w15:appearance w15:val="hidden"/>
              </w:sdtPr>
              <w:sdtEndPr/>
              <w:sdtContent>
                <w:r w:rsidR="00B6439F" w:rsidRPr="00653F76">
                  <w:t>Budget category</w:t>
                </w:r>
              </w:sdtContent>
            </w:sdt>
          </w:p>
        </w:tc>
        <w:tc>
          <w:tcPr>
            <w:tcW w:w="7465" w:type="dxa"/>
            <w:gridSpan w:val="5"/>
            <w:vAlign w:val="bottom"/>
          </w:tcPr>
          <w:p w14:paraId="509FDA50" w14:textId="312A1F95" w:rsidR="00D75CA2" w:rsidRDefault="00D75CA2" w:rsidP="00B6439F">
            <w:pPr>
              <w:pStyle w:val="Heading2"/>
            </w:pPr>
          </w:p>
        </w:tc>
      </w:tr>
      <w:tr w:rsidR="00D27043" w14:paraId="75514A01" w14:textId="77777777" w:rsidTr="006B77FF">
        <w:trPr>
          <w:trHeight w:val="620"/>
        </w:trPr>
        <w:tc>
          <w:tcPr>
            <w:tcW w:w="1885" w:type="dxa"/>
            <w:vAlign w:val="bottom"/>
          </w:tcPr>
          <w:p w14:paraId="08538979" w14:textId="215C0BA6" w:rsidR="00D27043" w:rsidRDefault="00D27043" w:rsidP="00B6439F">
            <w:pPr>
              <w:pStyle w:val="Heading1"/>
            </w:pPr>
            <w:r>
              <w:t>Budget category</w:t>
            </w:r>
          </w:p>
        </w:tc>
        <w:tc>
          <w:tcPr>
            <w:tcW w:w="7465" w:type="dxa"/>
            <w:gridSpan w:val="5"/>
            <w:tcBorders>
              <w:bottom w:val="single" w:sz="4" w:space="0" w:color="756B51" w:themeColor="accent3" w:themeShade="BF"/>
            </w:tcBorders>
            <w:vAlign w:val="bottom"/>
          </w:tcPr>
          <w:p w14:paraId="07CD981D" w14:textId="380A76BD" w:rsidR="00D27043" w:rsidRDefault="00D27043" w:rsidP="00B6439F">
            <w:pPr>
              <w:pStyle w:val="Heading2"/>
            </w:pPr>
          </w:p>
        </w:tc>
      </w:tr>
    </w:tbl>
    <w:p w14:paraId="1B859B05" w14:textId="77777777" w:rsidR="00CE6104" w:rsidRPr="00732B16" w:rsidRDefault="00CE6104" w:rsidP="000E69D4"/>
    <w:sectPr w:rsidR="00CE6104" w:rsidRPr="00732B16" w:rsidSect="0025427C"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384E06" w14:textId="77777777" w:rsidR="00F0005F" w:rsidRDefault="00F0005F" w:rsidP="00650259">
      <w:r>
        <w:separator/>
      </w:r>
    </w:p>
  </w:endnote>
  <w:endnote w:type="continuationSeparator" w:id="0">
    <w:p w14:paraId="50E18948" w14:textId="77777777" w:rsidR="00F0005F" w:rsidRDefault="00F0005F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D2F0CA-CC2D-4307-A3E9-F804079FA60B}"/>
    <w:embedBold r:id="rId2" w:fontKey="{17ADA375-E18E-45A4-8FED-F169A96501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5D6BCDF-BE63-4D20-A034-8C72B0A2B4F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736AF84-CA78-4FFC-B9CA-739453504714}"/>
    <w:embedBold r:id="rId5" w:fontKey="{1BC2257C-9239-4CA4-A4E7-D47817B6FC08}"/>
    <w:embedItalic r:id="rId6" w:fontKey="{7E3B0D9F-2AE3-4A6F-896B-DCCB4DEBEA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63B89B9-CC89-4CAA-87F6-277A069FE6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B2105" w14:textId="77777777" w:rsidR="00F0005F" w:rsidRDefault="00F0005F" w:rsidP="00650259">
      <w:r>
        <w:separator/>
      </w:r>
    </w:p>
  </w:footnote>
  <w:footnote w:type="continuationSeparator" w:id="0">
    <w:p w14:paraId="043B64CC" w14:textId="77777777" w:rsidR="00F0005F" w:rsidRDefault="00F0005F" w:rsidP="00650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05F"/>
    <w:rsid w:val="0001664D"/>
    <w:rsid w:val="00030FF2"/>
    <w:rsid w:val="00050294"/>
    <w:rsid w:val="00052382"/>
    <w:rsid w:val="000575C0"/>
    <w:rsid w:val="00064863"/>
    <w:rsid w:val="0006568A"/>
    <w:rsid w:val="00076F0F"/>
    <w:rsid w:val="000827FB"/>
    <w:rsid w:val="00084253"/>
    <w:rsid w:val="00097520"/>
    <w:rsid w:val="000A1206"/>
    <w:rsid w:val="000B76B9"/>
    <w:rsid w:val="000D1F49"/>
    <w:rsid w:val="000E69D4"/>
    <w:rsid w:val="001244BE"/>
    <w:rsid w:val="00130B76"/>
    <w:rsid w:val="001727CA"/>
    <w:rsid w:val="00174C9D"/>
    <w:rsid w:val="00192CCE"/>
    <w:rsid w:val="001B3A81"/>
    <w:rsid w:val="00215F9F"/>
    <w:rsid w:val="0025427C"/>
    <w:rsid w:val="00267438"/>
    <w:rsid w:val="00290F5E"/>
    <w:rsid w:val="002C56E6"/>
    <w:rsid w:val="002C7F61"/>
    <w:rsid w:val="00326E21"/>
    <w:rsid w:val="00335230"/>
    <w:rsid w:val="00360074"/>
    <w:rsid w:val="00361E11"/>
    <w:rsid w:val="003B4744"/>
    <w:rsid w:val="003F0847"/>
    <w:rsid w:val="003F55D9"/>
    <w:rsid w:val="0040090B"/>
    <w:rsid w:val="00402AC7"/>
    <w:rsid w:val="0046302A"/>
    <w:rsid w:val="00487D2D"/>
    <w:rsid w:val="00497503"/>
    <w:rsid w:val="004B60A2"/>
    <w:rsid w:val="004D5D62"/>
    <w:rsid w:val="004E7904"/>
    <w:rsid w:val="005112D0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B77FF"/>
    <w:rsid w:val="006C4916"/>
    <w:rsid w:val="006E62D8"/>
    <w:rsid w:val="00705240"/>
    <w:rsid w:val="00713D1C"/>
    <w:rsid w:val="00732B16"/>
    <w:rsid w:val="0073326A"/>
    <w:rsid w:val="00770F25"/>
    <w:rsid w:val="007A35A8"/>
    <w:rsid w:val="007B0A85"/>
    <w:rsid w:val="007C5A29"/>
    <w:rsid w:val="007C6A52"/>
    <w:rsid w:val="007E6F8A"/>
    <w:rsid w:val="007F1884"/>
    <w:rsid w:val="00806FF3"/>
    <w:rsid w:val="0082043E"/>
    <w:rsid w:val="008A7CBB"/>
    <w:rsid w:val="008C62A0"/>
    <w:rsid w:val="008E203A"/>
    <w:rsid w:val="00907148"/>
    <w:rsid w:val="0091229C"/>
    <w:rsid w:val="00926133"/>
    <w:rsid w:val="00936B60"/>
    <w:rsid w:val="00940E73"/>
    <w:rsid w:val="00974DA3"/>
    <w:rsid w:val="00976D36"/>
    <w:rsid w:val="0098597D"/>
    <w:rsid w:val="009A3E1D"/>
    <w:rsid w:val="009E26A9"/>
    <w:rsid w:val="009F1825"/>
    <w:rsid w:val="009F619A"/>
    <w:rsid w:val="009F6DDE"/>
    <w:rsid w:val="00A370A8"/>
    <w:rsid w:val="00A51B9A"/>
    <w:rsid w:val="00A60442"/>
    <w:rsid w:val="00AB0BCC"/>
    <w:rsid w:val="00AC3381"/>
    <w:rsid w:val="00AD0E48"/>
    <w:rsid w:val="00B160CA"/>
    <w:rsid w:val="00B45AB6"/>
    <w:rsid w:val="00B6439F"/>
    <w:rsid w:val="00B80814"/>
    <w:rsid w:val="00BD4753"/>
    <w:rsid w:val="00BD5CB1"/>
    <w:rsid w:val="00BE62EE"/>
    <w:rsid w:val="00C003BA"/>
    <w:rsid w:val="00C07B36"/>
    <w:rsid w:val="00C46878"/>
    <w:rsid w:val="00C5474C"/>
    <w:rsid w:val="00C72268"/>
    <w:rsid w:val="00CB4A51"/>
    <w:rsid w:val="00CD4532"/>
    <w:rsid w:val="00CD47B0"/>
    <w:rsid w:val="00CE6104"/>
    <w:rsid w:val="00CE7918"/>
    <w:rsid w:val="00D1451E"/>
    <w:rsid w:val="00D16163"/>
    <w:rsid w:val="00D27043"/>
    <w:rsid w:val="00D326D3"/>
    <w:rsid w:val="00D75CA2"/>
    <w:rsid w:val="00DB1E9C"/>
    <w:rsid w:val="00DB3FAD"/>
    <w:rsid w:val="00DE04F8"/>
    <w:rsid w:val="00E11EC2"/>
    <w:rsid w:val="00E61C09"/>
    <w:rsid w:val="00E677FE"/>
    <w:rsid w:val="00E77804"/>
    <w:rsid w:val="00EB3B58"/>
    <w:rsid w:val="00EC7359"/>
    <w:rsid w:val="00ED705A"/>
    <w:rsid w:val="00EE3054"/>
    <w:rsid w:val="00F0005F"/>
    <w:rsid w:val="00F00606"/>
    <w:rsid w:val="00F01256"/>
    <w:rsid w:val="00F46824"/>
    <w:rsid w:val="00F60418"/>
    <w:rsid w:val="00FC7475"/>
    <w:rsid w:val="00FD244B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763F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0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sadunnright@yahoo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dunn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6D5BF31F39B4C49B3B82BA31EE5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0426A-0E3C-405D-8EC9-97E5CE94CDA3}"/>
      </w:docPartPr>
      <w:docPartBody>
        <w:p w:rsidR="00676265" w:rsidRDefault="00676265">
          <w:pPr>
            <w:pStyle w:val="B6D5BF31F39B4C49B3B82BA31EE594E9"/>
          </w:pPr>
          <w:r w:rsidRPr="00570FA8">
            <w:t>Reimbursement form</w:t>
          </w:r>
        </w:p>
      </w:docPartBody>
    </w:docPart>
    <w:docPart>
      <w:docPartPr>
        <w:name w:val="9C1CE471DB074045A051D30F9EEA8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E559-B356-4589-A89A-9F45773C23B5}"/>
      </w:docPartPr>
      <w:docPartBody>
        <w:p w:rsidR="00676265" w:rsidRDefault="00676265">
          <w:pPr>
            <w:pStyle w:val="9C1CE471DB074045A051D30F9EEA84FB"/>
          </w:pPr>
          <w:r w:rsidRPr="0025427C">
            <w:t xml:space="preserve">Fill out the form below completely. </w:t>
          </w:r>
          <w:r w:rsidRPr="0025427C">
            <w:br/>
            <w:t>All receipts should be attached to the form and emailed to</w:t>
          </w:r>
        </w:p>
      </w:docPartBody>
    </w:docPart>
    <w:docPart>
      <w:docPartPr>
        <w:name w:val="3AD8996D29A4443DBB620A17A702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76347-09B3-4356-98A9-15A0489002AF}"/>
      </w:docPartPr>
      <w:docPartBody>
        <w:p w:rsidR="00676265" w:rsidRDefault="00676265">
          <w:pPr>
            <w:pStyle w:val="3AD8996D29A4443DBB620A17A7023210"/>
          </w:pPr>
          <w:r w:rsidRPr="00C5474C">
            <w:rPr>
              <w:rStyle w:val="Bold"/>
            </w:rPr>
            <w:t>hansson@example.com</w:t>
          </w:r>
        </w:p>
      </w:docPartBody>
    </w:docPart>
    <w:docPart>
      <w:docPartPr>
        <w:name w:val="58852C80DB1041E9B1AC66C89B709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7924C-352A-4328-8B47-6DCB5FBD5AFD}"/>
      </w:docPartPr>
      <w:docPartBody>
        <w:p w:rsidR="00676265" w:rsidRDefault="00676265">
          <w:pPr>
            <w:pStyle w:val="58852C80DB1041E9B1AC66C89B709A85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7288D9480E8A4254826CDA8497445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1E969-2A4B-4208-B6C0-4C1F5C66E849}"/>
      </w:docPartPr>
      <w:docPartBody>
        <w:p w:rsidR="00676265" w:rsidRDefault="00676265">
          <w:pPr>
            <w:pStyle w:val="7288D9480E8A4254826CDA8497445997"/>
          </w:pPr>
          <w:r w:rsidRPr="00C5474C">
            <w:t>Budget category</w:t>
          </w:r>
        </w:p>
      </w:docPartBody>
    </w:docPart>
    <w:docPart>
      <w:docPartPr>
        <w:name w:val="6EC88FA2ED1E4B6AAF00298124CAF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C158A-2960-49F1-A56B-9BFE47CA2619}"/>
      </w:docPartPr>
      <w:docPartBody>
        <w:p w:rsidR="00676265" w:rsidRDefault="00676265">
          <w:pPr>
            <w:pStyle w:val="6EC88FA2ED1E4B6AAF00298124CAF5E0"/>
          </w:pPr>
          <w:r w:rsidRPr="00C5474C">
            <w:rPr>
              <w:rStyle w:val="Heading1Char"/>
            </w:rPr>
            <w:t>Submitted by</w:t>
          </w:r>
        </w:p>
      </w:docPartBody>
    </w:docPart>
    <w:docPart>
      <w:docPartPr>
        <w:name w:val="23DDDA165EF349A69174EDE80C96B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70928-D19D-47E7-A256-808170F39116}"/>
      </w:docPartPr>
      <w:docPartBody>
        <w:p w:rsidR="00676265" w:rsidRDefault="00676265">
          <w:pPr>
            <w:pStyle w:val="23DDDA165EF349A69174EDE80C96BEA2"/>
          </w:pPr>
          <w:r w:rsidRPr="0025427C">
            <w:t>Description of purchase</w:t>
          </w:r>
        </w:p>
      </w:docPartBody>
    </w:docPart>
    <w:docPart>
      <w:docPartPr>
        <w:name w:val="6EAB7A254EE542E0B45BDAD22535B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5E01B-B5F7-40F6-ACA6-A91F68B94FFF}"/>
      </w:docPartPr>
      <w:docPartBody>
        <w:p w:rsidR="00676265" w:rsidRDefault="00676265">
          <w:pPr>
            <w:pStyle w:val="6EAB7A254EE542E0B45BDAD22535B2CE"/>
          </w:pPr>
          <w:r w:rsidRPr="000575C0">
            <w:t>A</w:t>
          </w:r>
          <w:r>
            <w:t>mount</w:t>
          </w:r>
        </w:p>
      </w:docPartBody>
    </w:docPart>
    <w:docPart>
      <w:docPartPr>
        <w:name w:val="5B651FB09B664307B5401950F72B6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EC687-693E-4058-BF87-93E8159D45F3}"/>
      </w:docPartPr>
      <w:docPartBody>
        <w:p w:rsidR="00676265" w:rsidRDefault="00676265">
          <w:pPr>
            <w:pStyle w:val="5B651FB09B664307B5401950F72B6BE2"/>
          </w:pPr>
          <w:r w:rsidRPr="00C5474C">
            <w:rPr>
              <w:rStyle w:val="Heading1Char"/>
            </w:rPr>
            <w:t>Total</w:t>
          </w:r>
        </w:p>
      </w:docPartBody>
    </w:docPart>
    <w:docPart>
      <w:docPartPr>
        <w:name w:val="350A6DFF13F34060B9FB0D8D46A79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EE2DA-2023-4488-BD00-61495668ED6F}"/>
      </w:docPartPr>
      <w:docPartBody>
        <w:p w:rsidR="00676265" w:rsidRDefault="00676265">
          <w:pPr>
            <w:pStyle w:val="350A6DFF13F34060B9FB0D8D46A7938D"/>
          </w:pPr>
          <w:r w:rsidRPr="009F1825">
            <w:t>Treasurer use only</w:t>
          </w:r>
        </w:p>
      </w:docPartBody>
    </w:docPart>
    <w:docPart>
      <w:docPartPr>
        <w:name w:val="2B2AC36C7A2F4F45A73DBD1F5F1A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6054-5D51-4F9E-B686-21823A5852B5}"/>
      </w:docPartPr>
      <w:docPartBody>
        <w:p w:rsidR="00676265" w:rsidRDefault="00676265">
          <w:pPr>
            <w:pStyle w:val="2B2AC36C7A2F4F45A73DBD1F5F1A2362"/>
          </w:pPr>
          <w:r w:rsidRPr="00C07B36">
            <w:rPr>
              <w:bCs/>
            </w:rPr>
            <w:t>Check</w:t>
          </w:r>
          <w:r w:rsidRPr="00C07B36">
            <w:t xml:space="preserve"> number</w:t>
          </w:r>
        </w:p>
      </w:docPartBody>
    </w:docPart>
    <w:docPart>
      <w:docPartPr>
        <w:name w:val="68E7A4E6864E4EB29A4D24FDE8D82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3F2D5-E4CF-4B72-BAB0-47D173776054}"/>
      </w:docPartPr>
      <w:docPartBody>
        <w:p w:rsidR="00676265" w:rsidRDefault="00676265">
          <w:pPr>
            <w:pStyle w:val="68E7A4E6864E4EB29A4D24FDE8D82980"/>
          </w:pPr>
          <w:r w:rsidRPr="00C5474C">
            <w:t>Amount</w:t>
          </w:r>
        </w:p>
      </w:docPartBody>
    </w:docPart>
    <w:docPart>
      <w:docPartPr>
        <w:name w:val="BDB9E68DA15847DCBA99A86718988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5187E-9AEB-4AF9-9ED1-B477ADAB2C27}"/>
      </w:docPartPr>
      <w:docPartBody>
        <w:p w:rsidR="00676265" w:rsidRDefault="00676265">
          <w:pPr>
            <w:pStyle w:val="BDB9E68DA15847DCBA99A8671898876D"/>
          </w:pPr>
          <w:r w:rsidRPr="00C5474C">
            <w:rPr>
              <w:rStyle w:val="Heading1Char"/>
            </w:rPr>
            <w:t>Date</w:t>
          </w:r>
        </w:p>
      </w:docPartBody>
    </w:docPart>
    <w:docPart>
      <w:docPartPr>
        <w:name w:val="07BFAE0F9C814C4BAE1EBA303E107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767A8-6BFB-467B-949E-283C280010F3}"/>
      </w:docPartPr>
      <w:docPartBody>
        <w:p w:rsidR="00676265" w:rsidRDefault="00676265">
          <w:pPr>
            <w:pStyle w:val="07BFAE0F9C814C4BAE1EBA303E107396"/>
          </w:pPr>
          <w:r w:rsidRPr="00653F76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265"/>
    <w:rsid w:val="0067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after="0" w:line="240" w:lineRule="auto"/>
      <w:outlineLvl w:val="0"/>
    </w:pPr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6D5BF31F39B4C49B3B82BA31EE594E9">
    <w:name w:val="B6D5BF31F39B4C49B3B82BA31EE594E9"/>
  </w:style>
  <w:style w:type="paragraph" w:customStyle="1" w:styleId="9C1CE471DB074045A051D30F9EEA84FB">
    <w:name w:val="9C1CE471DB074045A051D30F9EEA84FB"/>
  </w:style>
  <w:style w:type="character" w:customStyle="1" w:styleId="Bold">
    <w:name w:val="Bold"/>
    <w:basedOn w:val="DefaultParagraphFont"/>
    <w:uiPriority w:val="1"/>
    <w:qFormat/>
    <w:rPr>
      <w:b/>
    </w:rPr>
  </w:style>
  <w:style w:type="paragraph" w:customStyle="1" w:styleId="3AD8996D29A4443DBB620A17A7023210">
    <w:name w:val="3AD8996D29A4443DBB620A17A7023210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color w:val="77206D" w:themeColor="accent5" w:themeShade="BF"/>
      <w:kern w:val="0"/>
      <w:sz w:val="20"/>
      <w:szCs w:val="28"/>
      <w14:ligatures w14:val="none"/>
    </w:rPr>
  </w:style>
  <w:style w:type="paragraph" w:customStyle="1" w:styleId="58852C80DB1041E9B1AC66C89B709A85">
    <w:name w:val="58852C80DB1041E9B1AC66C89B709A85"/>
  </w:style>
  <w:style w:type="paragraph" w:customStyle="1" w:styleId="7288D9480E8A4254826CDA8497445997">
    <w:name w:val="7288D9480E8A4254826CDA8497445997"/>
  </w:style>
  <w:style w:type="paragraph" w:customStyle="1" w:styleId="6EC88FA2ED1E4B6AAF00298124CAF5E0">
    <w:name w:val="6EC88FA2ED1E4B6AAF00298124CAF5E0"/>
  </w:style>
  <w:style w:type="paragraph" w:customStyle="1" w:styleId="23DDDA165EF349A69174EDE80C96BEA2">
    <w:name w:val="23DDDA165EF349A69174EDE80C96BEA2"/>
  </w:style>
  <w:style w:type="paragraph" w:customStyle="1" w:styleId="6EAB7A254EE542E0B45BDAD22535B2CE">
    <w:name w:val="6EAB7A254EE542E0B45BDAD22535B2CE"/>
  </w:style>
  <w:style w:type="paragraph" w:customStyle="1" w:styleId="5B651FB09B664307B5401950F72B6BE2">
    <w:name w:val="5B651FB09B664307B5401950F72B6BE2"/>
  </w:style>
  <w:style w:type="paragraph" w:customStyle="1" w:styleId="350A6DFF13F34060B9FB0D8D46A7938D">
    <w:name w:val="350A6DFF13F34060B9FB0D8D46A7938D"/>
  </w:style>
  <w:style w:type="paragraph" w:customStyle="1" w:styleId="2B2AC36C7A2F4F45A73DBD1F5F1A2362">
    <w:name w:val="2B2AC36C7A2F4F45A73DBD1F5F1A2362"/>
  </w:style>
  <w:style w:type="paragraph" w:customStyle="1" w:styleId="68E7A4E6864E4EB29A4D24FDE8D82980">
    <w:name w:val="68E7A4E6864E4EB29A4D24FDE8D82980"/>
  </w:style>
  <w:style w:type="paragraph" w:customStyle="1" w:styleId="BDB9E68DA15847DCBA99A8671898876D">
    <w:name w:val="BDB9E68DA15847DCBA99A8671898876D"/>
  </w:style>
  <w:style w:type="paragraph" w:customStyle="1" w:styleId="07BFAE0F9C814C4BAE1EBA303E107396">
    <w:name w:val="07BFAE0F9C814C4BAE1EBA303E107396"/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20" w:line="240" w:lineRule="auto"/>
      <w:jc w:val="center"/>
    </w:pPr>
    <w:rPr>
      <w:b/>
      <w:caps/>
      <w:color w:val="FFFFFF" w:themeColor="background1"/>
      <w:kern w:val="0"/>
      <w:sz w:val="18"/>
      <w:szCs w:val="22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color w:val="FFFFFF" w:themeColor="background1"/>
      <w:kern w:val="0"/>
      <w:sz w:val="18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00285B-1844-490F-A06D-31E4E6E716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0A94B6-60D7-46AA-B8B6-2F715750B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8AC529-95DE-42BE-8A40-0CF1E4F366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2024-04-16T15:32:00Z</dcterms:created>
  <dcterms:modified xsi:type="dcterms:W3CDTF">2024-04-16T15:32:00Z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